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14F7E0" w14:textId="289FB3B7" w:rsidR="009B0F95" w:rsidRDefault="009B0F95" w:rsidP="00BC7B74">
      <w:pPr>
        <w:pStyle w:val="NoSpacing"/>
        <w:jc w:val="center"/>
        <w:rPr>
          <w:rFonts w:ascii="Aptos" w:hAnsi="Aptos" w:cs="Calibri"/>
          <w:b/>
          <w:sz w:val="28"/>
          <w:szCs w:val="28"/>
        </w:rPr>
      </w:pPr>
      <w:r>
        <w:rPr>
          <w:rFonts w:ascii="Aptos" w:hAnsi="Aptos" w:cs="Calibri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DA11106" wp14:editId="4CA354B8">
            <wp:simplePos x="0" y="0"/>
            <wp:positionH relativeFrom="margin">
              <wp:align>left</wp:align>
            </wp:positionH>
            <wp:positionV relativeFrom="topMargin">
              <wp:align>bottom</wp:align>
            </wp:positionV>
            <wp:extent cx="1490472" cy="585216"/>
            <wp:effectExtent l="0" t="0" r="0" b="0"/>
            <wp:wrapTopAndBottom/>
            <wp:docPr id="11618471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585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ptos" w:hAnsi="Aptos" w:cs="Calibri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370FBA7" wp14:editId="3BCB5743">
            <wp:simplePos x="0" y="0"/>
            <wp:positionH relativeFrom="margin">
              <wp:align>right</wp:align>
            </wp:positionH>
            <wp:positionV relativeFrom="page">
              <wp:align>top</wp:align>
            </wp:positionV>
            <wp:extent cx="1490472" cy="1069848"/>
            <wp:effectExtent l="0" t="0" r="0" b="0"/>
            <wp:wrapTopAndBottom/>
            <wp:docPr id="9515480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106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537E08" w14:textId="78A09F87" w:rsidR="00D87C71" w:rsidRPr="00C30F1A" w:rsidRDefault="00E66478" w:rsidP="00BC7B74">
      <w:pPr>
        <w:pStyle w:val="NoSpacing"/>
        <w:jc w:val="center"/>
        <w:rPr>
          <w:rFonts w:ascii="Aptos" w:hAnsi="Aptos" w:cs="Calibri"/>
          <w:b/>
          <w:sz w:val="28"/>
          <w:szCs w:val="28"/>
        </w:rPr>
      </w:pPr>
      <w:r w:rsidRPr="00C30F1A">
        <w:rPr>
          <w:rFonts w:ascii="Aptos" w:hAnsi="Aptos" w:cs="Calibri"/>
          <w:b/>
          <w:sz w:val="28"/>
          <w:szCs w:val="28"/>
        </w:rPr>
        <w:t xml:space="preserve">Job Description for </w:t>
      </w:r>
      <w:r w:rsidR="00A65025">
        <w:rPr>
          <w:rFonts w:ascii="Aptos" w:hAnsi="Aptos" w:cs="Calibri"/>
          <w:b/>
          <w:sz w:val="28"/>
          <w:szCs w:val="28"/>
        </w:rPr>
        <w:t>R</w:t>
      </w:r>
      <w:r w:rsidR="005251AA" w:rsidRPr="00C30F1A">
        <w:rPr>
          <w:rFonts w:ascii="Aptos" w:hAnsi="Aptos" w:cs="Calibri"/>
          <w:b/>
          <w:sz w:val="28"/>
          <w:szCs w:val="28"/>
        </w:rPr>
        <w:t xml:space="preserve">ecruitment of </w:t>
      </w:r>
      <w:r w:rsidR="00376AC7" w:rsidRPr="00C30F1A">
        <w:rPr>
          <w:rFonts w:ascii="Aptos" w:hAnsi="Aptos" w:cs="Calibri"/>
          <w:b/>
          <w:sz w:val="28"/>
          <w:szCs w:val="28"/>
        </w:rPr>
        <w:t>a Data Manager</w:t>
      </w:r>
      <w:r w:rsidR="006D2B43" w:rsidRPr="00C30F1A">
        <w:rPr>
          <w:rFonts w:ascii="Aptos" w:hAnsi="Aptos" w:cs="Calibri"/>
          <w:b/>
          <w:sz w:val="28"/>
          <w:szCs w:val="28"/>
        </w:rPr>
        <w:t>/Analyst</w:t>
      </w:r>
    </w:p>
    <w:p w14:paraId="672A6659" w14:textId="77777777" w:rsidR="00CB397F" w:rsidRPr="002A17F2" w:rsidRDefault="00CB397F" w:rsidP="00284D4C">
      <w:pPr>
        <w:spacing w:after="120"/>
        <w:rPr>
          <w:rFonts w:ascii="Aptos" w:hAnsi="Aptos" w:cs="Calibri"/>
          <w:b/>
          <w:sz w:val="22"/>
          <w:szCs w:val="22"/>
        </w:rPr>
      </w:pPr>
    </w:p>
    <w:p w14:paraId="571BBA18" w14:textId="21C1555E" w:rsidR="00CB397F" w:rsidRPr="002A17F2" w:rsidRDefault="18EEAB59" w:rsidP="00A348AA">
      <w:pPr>
        <w:spacing w:after="120"/>
        <w:rPr>
          <w:rFonts w:ascii="Aptos" w:eastAsia="Times New Roman" w:hAnsi="Aptos" w:cs="Calibri"/>
          <w:sz w:val="22"/>
          <w:szCs w:val="22"/>
        </w:rPr>
      </w:pPr>
      <w:bookmarkStart w:id="0" w:name="_Hlk184652107"/>
      <w:r w:rsidRPr="18EEAB59">
        <w:rPr>
          <w:rFonts w:ascii="Aptos" w:eastAsia="Times New Roman" w:hAnsi="Aptos" w:cs="Calibri"/>
          <w:sz w:val="22"/>
          <w:szCs w:val="22"/>
        </w:rPr>
        <w:t xml:space="preserve">The [COUNTRY LEAD INSTITUTION] in partnership with the [COUNTRY SECOND LEAD INSTITUTION] is implementing the [NAME OF THE SYSTEM] in [COUNTRY]. The project aims to develop a nationwide sample registration system (SRS) to record pregnancies, births and deaths; and carry out verbal and social autopsy of </w:t>
      </w:r>
      <w:proofErr w:type="gramStart"/>
      <w:r w:rsidRPr="18EEAB59">
        <w:rPr>
          <w:rFonts w:ascii="Aptos" w:eastAsia="Times New Roman" w:hAnsi="Aptos" w:cs="Calibri"/>
          <w:sz w:val="22"/>
          <w:szCs w:val="22"/>
        </w:rPr>
        <w:t>deaths identified</w:t>
      </w:r>
      <w:proofErr w:type="gramEnd"/>
      <w:r w:rsidRPr="18EEAB59">
        <w:rPr>
          <w:rFonts w:ascii="Aptos" w:eastAsia="Times New Roman" w:hAnsi="Aptos" w:cs="Calibri"/>
          <w:sz w:val="22"/>
          <w:szCs w:val="22"/>
        </w:rPr>
        <w:t xml:space="preserve">. The [COUNTRY LEAD INSTITUTION] is looking to recruit a </w:t>
      </w:r>
      <w:r w:rsidR="00C100DD">
        <w:rPr>
          <w:rFonts w:ascii="Aptos" w:eastAsia="Times New Roman" w:hAnsi="Aptos" w:cs="Calibri"/>
          <w:sz w:val="22"/>
          <w:szCs w:val="22"/>
        </w:rPr>
        <w:t>data manager/analyst</w:t>
      </w:r>
      <w:r w:rsidRPr="18EEAB59">
        <w:rPr>
          <w:rFonts w:ascii="Aptos" w:eastAsia="Times New Roman" w:hAnsi="Aptos" w:cs="Calibri"/>
          <w:sz w:val="22"/>
          <w:szCs w:val="22"/>
        </w:rPr>
        <w:t xml:space="preserve"> programmer to assist the implementation of the [NAME OF THE SYSTEM] project.</w:t>
      </w:r>
    </w:p>
    <w:p w14:paraId="3B21CCF4" w14:textId="77777777" w:rsidR="00284D4C" w:rsidRPr="002A17F2" w:rsidRDefault="00284D4C" w:rsidP="00A348AA">
      <w:p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The Data Manager/Analyst will work closely with </w:t>
      </w:r>
      <w:r w:rsidR="00CB397F" w:rsidRPr="002A17F2">
        <w:rPr>
          <w:rFonts w:ascii="Aptos" w:eastAsia="Times New Roman" w:hAnsi="Aptos" w:cs="Calibri"/>
          <w:sz w:val="22"/>
          <w:szCs w:val="22"/>
        </w:rPr>
        <w:t xml:space="preserve">the [NAME OF THE SYSTEM] </w:t>
      </w:r>
      <w:r w:rsidRPr="002A17F2">
        <w:rPr>
          <w:rFonts w:ascii="Aptos" w:eastAsia="Times New Roman" w:hAnsi="Aptos" w:cs="Calibri"/>
          <w:sz w:val="22"/>
          <w:szCs w:val="22"/>
        </w:rPr>
        <w:t>team</w:t>
      </w:r>
      <w:r w:rsidR="00CB397F" w:rsidRPr="002A17F2">
        <w:rPr>
          <w:rFonts w:ascii="Aptos" w:eastAsia="Times New Roman" w:hAnsi="Aptos" w:cs="Calibri"/>
          <w:sz w:val="22"/>
          <w:szCs w:val="22"/>
        </w:rPr>
        <w:t xml:space="preserve"> </w:t>
      </w:r>
      <w:r w:rsidRPr="002A17F2">
        <w:rPr>
          <w:rFonts w:ascii="Aptos" w:eastAsia="Times New Roman" w:hAnsi="Aptos" w:cs="Calibri"/>
          <w:sz w:val="22"/>
          <w:szCs w:val="22"/>
        </w:rPr>
        <w:t xml:space="preserve">to respond to the needs of the project.  The specific position responsibilities are listed below, followed by required and preferred qualifications. </w:t>
      </w:r>
    </w:p>
    <w:bookmarkEnd w:id="0"/>
    <w:p w14:paraId="0A37501D" w14:textId="77777777" w:rsidR="00284D4C" w:rsidRPr="002A17F2" w:rsidRDefault="00284D4C" w:rsidP="00284D4C">
      <w:pPr>
        <w:spacing w:after="120"/>
        <w:rPr>
          <w:rFonts w:ascii="Aptos" w:eastAsia="Times New Roman" w:hAnsi="Aptos" w:cs="Calibri"/>
          <w:sz w:val="22"/>
          <w:szCs w:val="22"/>
        </w:rPr>
      </w:pPr>
    </w:p>
    <w:p w14:paraId="77E060AA" w14:textId="77777777" w:rsidR="00E66478" w:rsidRPr="002A17F2" w:rsidRDefault="00E66478" w:rsidP="00E66478">
      <w:pPr>
        <w:rPr>
          <w:rFonts w:ascii="Aptos" w:hAnsi="Aptos"/>
          <w:b/>
          <w:bCs/>
          <w:sz w:val="22"/>
          <w:szCs w:val="22"/>
        </w:rPr>
      </w:pPr>
      <w:r w:rsidRPr="002A17F2">
        <w:rPr>
          <w:rFonts w:ascii="Aptos" w:hAnsi="Aptos"/>
          <w:b/>
          <w:bCs/>
          <w:sz w:val="22"/>
          <w:szCs w:val="22"/>
        </w:rPr>
        <w:t>Timeframe: [DATE]</w:t>
      </w:r>
    </w:p>
    <w:p w14:paraId="5DAB6C7B" w14:textId="77777777" w:rsidR="00E66478" w:rsidRPr="002A17F2" w:rsidRDefault="00E66478" w:rsidP="00284D4C">
      <w:pPr>
        <w:rPr>
          <w:rFonts w:ascii="Aptos" w:eastAsia="Times New Roman" w:hAnsi="Aptos" w:cs="Calibri"/>
          <w:b/>
          <w:sz w:val="22"/>
          <w:szCs w:val="22"/>
        </w:rPr>
      </w:pPr>
    </w:p>
    <w:p w14:paraId="7F3BAE74" w14:textId="1819BFBA" w:rsidR="00284D4C" w:rsidRPr="002A17F2" w:rsidRDefault="06434E4F" w:rsidP="00284D4C">
      <w:pPr>
        <w:rPr>
          <w:rFonts w:ascii="Aptos" w:eastAsia="Times New Roman" w:hAnsi="Aptos" w:cs="Calibri"/>
          <w:sz w:val="22"/>
          <w:szCs w:val="22"/>
        </w:rPr>
      </w:pPr>
      <w:bookmarkStart w:id="1" w:name="_Hlk184652308"/>
      <w:r w:rsidRPr="06434E4F">
        <w:rPr>
          <w:rFonts w:ascii="Aptos" w:eastAsia="Times New Roman" w:hAnsi="Aptos" w:cs="Calibri"/>
          <w:b/>
          <w:bCs/>
          <w:sz w:val="22"/>
          <w:szCs w:val="22"/>
        </w:rPr>
        <w:t xml:space="preserve">Based </w:t>
      </w:r>
      <w:r w:rsidR="009D716F">
        <w:rPr>
          <w:rFonts w:ascii="Aptos" w:eastAsia="Times New Roman" w:hAnsi="Aptos" w:cs="Calibri"/>
          <w:b/>
          <w:bCs/>
          <w:sz w:val="22"/>
          <w:szCs w:val="22"/>
        </w:rPr>
        <w:t xml:space="preserve">in </w:t>
      </w:r>
      <w:r w:rsidRPr="06434E4F">
        <w:rPr>
          <w:rFonts w:ascii="Aptos" w:eastAsia="Times New Roman" w:hAnsi="Aptos" w:cs="Calibri"/>
          <w:sz w:val="22"/>
          <w:szCs w:val="22"/>
        </w:rPr>
        <w:t>[</w:t>
      </w:r>
      <w:r w:rsidR="00C100DD">
        <w:rPr>
          <w:rFonts w:ascii="Aptos" w:eastAsia="Times New Roman" w:hAnsi="Aptos" w:cs="Calibri"/>
          <w:sz w:val="22"/>
          <w:szCs w:val="22"/>
        </w:rPr>
        <w:t>Capital City</w:t>
      </w:r>
      <w:r w:rsidRPr="06434E4F">
        <w:rPr>
          <w:rFonts w:ascii="Aptos" w:eastAsia="Times New Roman" w:hAnsi="Aptos" w:cs="Calibri"/>
          <w:sz w:val="22"/>
          <w:szCs w:val="22"/>
        </w:rPr>
        <w:t>]</w:t>
      </w:r>
    </w:p>
    <w:bookmarkEnd w:id="1"/>
    <w:p w14:paraId="02EB378F" w14:textId="77777777" w:rsidR="00E66478" w:rsidRPr="002A17F2" w:rsidRDefault="00E66478" w:rsidP="00284D4C">
      <w:pPr>
        <w:rPr>
          <w:rFonts w:ascii="Aptos" w:eastAsia="Times New Roman" w:hAnsi="Aptos" w:cs="Calibri"/>
          <w:sz w:val="22"/>
          <w:szCs w:val="22"/>
        </w:rPr>
      </w:pPr>
    </w:p>
    <w:p w14:paraId="56903291" w14:textId="77777777" w:rsidR="00E66478" w:rsidRPr="002A17F2" w:rsidRDefault="00E66478" w:rsidP="00E66478">
      <w:pPr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b/>
          <w:bCs/>
          <w:sz w:val="22"/>
          <w:szCs w:val="22"/>
        </w:rPr>
        <w:t>Position</w:t>
      </w:r>
      <w:r w:rsidRPr="002A17F2">
        <w:rPr>
          <w:rFonts w:ascii="Aptos" w:eastAsia="Times New Roman" w:hAnsi="Aptos" w:cs="Calibri"/>
          <w:sz w:val="22"/>
          <w:szCs w:val="22"/>
        </w:rPr>
        <w:t>: full time</w:t>
      </w:r>
    </w:p>
    <w:p w14:paraId="1F2EB18A" w14:textId="77777777" w:rsidR="00D3517D" w:rsidRPr="002A17F2" w:rsidRDefault="00284D4C" w:rsidP="00284D4C">
      <w:pPr>
        <w:spacing w:before="100" w:beforeAutospacing="1" w:after="100" w:afterAutospacing="1"/>
        <w:rPr>
          <w:rFonts w:ascii="Aptos" w:eastAsia="Times New Roman" w:hAnsi="Aptos" w:cs="Calibri"/>
          <w:b/>
          <w:sz w:val="22"/>
          <w:szCs w:val="22"/>
        </w:rPr>
      </w:pPr>
      <w:r w:rsidRPr="002A17F2">
        <w:rPr>
          <w:rFonts w:ascii="Aptos" w:eastAsia="Times New Roman" w:hAnsi="Aptos" w:cs="Calibri"/>
          <w:b/>
          <w:sz w:val="22"/>
          <w:szCs w:val="22"/>
        </w:rPr>
        <w:t>Major responsibilities include:</w:t>
      </w:r>
    </w:p>
    <w:p w14:paraId="0585097E" w14:textId="77777777" w:rsidR="00AE5375" w:rsidRPr="002A17F2" w:rsidRDefault="00AE5375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Developing protocol for data management, review, release and archiv</w:t>
      </w:r>
      <w:r w:rsidR="00BE0318" w:rsidRPr="002A17F2">
        <w:rPr>
          <w:rFonts w:ascii="Aptos" w:eastAsia="Times New Roman" w:hAnsi="Aptos" w:cs="Calibri"/>
          <w:sz w:val="22"/>
          <w:szCs w:val="22"/>
        </w:rPr>
        <w:t>ing</w:t>
      </w:r>
    </w:p>
    <w:p w14:paraId="02768E5D" w14:textId="77777777" w:rsidR="0057572F" w:rsidRPr="002A17F2" w:rsidRDefault="0057572F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Reviewing </w:t>
      </w:r>
      <w:r w:rsidR="00AE5375" w:rsidRPr="002A17F2">
        <w:rPr>
          <w:rFonts w:ascii="Aptos" w:eastAsia="Times New Roman" w:hAnsi="Aptos" w:cs="Calibri"/>
          <w:sz w:val="22"/>
          <w:szCs w:val="22"/>
        </w:rPr>
        <w:t>project data collection instruments and data collected</w:t>
      </w:r>
      <w:r w:rsidRPr="002A17F2">
        <w:rPr>
          <w:rFonts w:ascii="Aptos" w:eastAsia="Times New Roman" w:hAnsi="Aptos" w:cs="Calibri"/>
          <w:sz w:val="22"/>
          <w:szCs w:val="22"/>
        </w:rPr>
        <w:t xml:space="preserve">: this will include reviewing ODK forms, creating data dictionaries, reviewing data </w:t>
      </w:r>
      <w:proofErr w:type="gramStart"/>
      <w:r w:rsidR="006E0DD8" w:rsidRPr="002A17F2">
        <w:rPr>
          <w:rFonts w:ascii="Aptos" w:eastAsia="Times New Roman" w:hAnsi="Aptos" w:cs="Calibri"/>
          <w:sz w:val="22"/>
          <w:szCs w:val="22"/>
        </w:rPr>
        <w:t>entered into</w:t>
      </w:r>
      <w:proofErr w:type="gramEnd"/>
      <w:r w:rsidR="008074C7" w:rsidRPr="002A17F2">
        <w:rPr>
          <w:rFonts w:ascii="Aptos" w:eastAsia="Times New Roman" w:hAnsi="Aptos" w:cs="Calibri"/>
          <w:sz w:val="22"/>
          <w:szCs w:val="22"/>
        </w:rPr>
        <w:t xml:space="preserve"> </w:t>
      </w:r>
      <w:r w:rsidRPr="002A17F2">
        <w:rPr>
          <w:rFonts w:ascii="Aptos" w:eastAsia="Times New Roman" w:hAnsi="Aptos" w:cs="Calibri"/>
          <w:sz w:val="22"/>
          <w:szCs w:val="22"/>
        </w:rPr>
        <w:t>dashboard, etc</w:t>
      </w:r>
      <w:r w:rsidR="006E0DD8" w:rsidRPr="002A17F2">
        <w:rPr>
          <w:rFonts w:ascii="Aptos" w:eastAsia="Times New Roman" w:hAnsi="Aptos" w:cs="Calibri"/>
          <w:sz w:val="22"/>
          <w:szCs w:val="22"/>
        </w:rPr>
        <w:t>.</w:t>
      </w:r>
    </w:p>
    <w:p w14:paraId="7A470B47" w14:textId="77777777" w:rsidR="002E22EB" w:rsidRPr="002A17F2" w:rsidRDefault="002E22EB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Set</w:t>
      </w:r>
      <w:r w:rsidR="00F036C8" w:rsidRPr="002A17F2">
        <w:rPr>
          <w:rFonts w:ascii="Aptos" w:eastAsia="Times New Roman" w:hAnsi="Aptos" w:cs="Calibri"/>
          <w:sz w:val="22"/>
          <w:szCs w:val="22"/>
        </w:rPr>
        <w:t>ting</w:t>
      </w:r>
      <w:r w:rsidRPr="002A17F2">
        <w:rPr>
          <w:rFonts w:ascii="Aptos" w:eastAsia="Times New Roman" w:hAnsi="Aptos" w:cs="Calibri"/>
          <w:sz w:val="22"/>
          <w:szCs w:val="22"/>
        </w:rPr>
        <w:t xml:space="preserve"> up analysis for verbal and social autopsy data</w:t>
      </w:r>
    </w:p>
    <w:p w14:paraId="10DFDFA0" w14:textId="77777777" w:rsidR="0057572F" w:rsidRPr="002A17F2" w:rsidRDefault="0057572F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Developing and conducting data quality assurance procedures</w:t>
      </w:r>
    </w:p>
    <w:p w14:paraId="74503D13" w14:textId="77777777" w:rsidR="00C2230D" w:rsidRPr="002A17F2" w:rsidRDefault="00C2230D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Managing data sources including (1) data extraction; (2) quality assessments; (3) management and organizing various sources; (4) analysis, visualization and reporting</w:t>
      </w:r>
    </w:p>
    <w:p w14:paraId="0D8AE473" w14:textId="77777777" w:rsidR="00E12B41" w:rsidRPr="002A17F2" w:rsidRDefault="0057572F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Assist</w:t>
      </w:r>
      <w:r w:rsidR="00F036C8" w:rsidRPr="002A17F2">
        <w:rPr>
          <w:rFonts w:ascii="Aptos" w:eastAsia="Times New Roman" w:hAnsi="Aptos" w:cs="Calibri"/>
          <w:sz w:val="22"/>
          <w:szCs w:val="22"/>
        </w:rPr>
        <w:t>ing</w:t>
      </w:r>
      <w:r w:rsidRPr="002A17F2">
        <w:rPr>
          <w:rFonts w:ascii="Aptos" w:eastAsia="Times New Roman" w:hAnsi="Aptos" w:cs="Calibri"/>
          <w:sz w:val="22"/>
          <w:szCs w:val="22"/>
        </w:rPr>
        <w:t xml:space="preserve"> in c</w:t>
      </w:r>
      <w:r w:rsidR="00E12B41" w:rsidRPr="002A17F2">
        <w:rPr>
          <w:rFonts w:ascii="Aptos" w:eastAsia="Times New Roman" w:hAnsi="Aptos" w:cs="Calibri"/>
          <w:sz w:val="22"/>
          <w:szCs w:val="22"/>
        </w:rPr>
        <w:t>arry</w:t>
      </w:r>
      <w:r w:rsidRPr="002A17F2">
        <w:rPr>
          <w:rFonts w:ascii="Aptos" w:eastAsia="Times New Roman" w:hAnsi="Aptos" w:cs="Calibri"/>
          <w:sz w:val="22"/>
          <w:szCs w:val="22"/>
        </w:rPr>
        <w:t>ing</w:t>
      </w:r>
      <w:r w:rsidR="00E12B41" w:rsidRPr="002A17F2">
        <w:rPr>
          <w:rFonts w:ascii="Aptos" w:eastAsia="Times New Roman" w:hAnsi="Aptos" w:cs="Calibri"/>
          <w:sz w:val="22"/>
          <w:szCs w:val="22"/>
        </w:rPr>
        <w:t xml:space="preserve"> out data analysis of primary or secondary data in support of specific project needs or as part of project overall analysis plan</w:t>
      </w:r>
    </w:p>
    <w:p w14:paraId="2CD019AA" w14:textId="77777777" w:rsidR="00C2230D" w:rsidRPr="002A17F2" w:rsidRDefault="0057572F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Coordinat</w:t>
      </w:r>
      <w:r w:rsidR="00F036C8" w:rsidRPr="002A17F2">
        <w:rPr>
          <w:rFonts w:ascii="Aptos" w:eastAsia="Times New Roman" w:hAnsi="Aptos" w:cs="Calibri"/>
          <w:sz w:val="22"/>
          <w:szCs w:val="22"/>
        </w:rPr>
        <w:t>ing</w:t>
      </w:r>
      <w:r w:rsidRPr="002A17F2">
        <w:rPr>
          <w:rFonts w:ascii="Aptos" w:eastAsia="Times New Roman" w:hAnsi="Aptos" w:cs="Calibri"/>
          <w:sz w:val="22"/>
          <w:szCs w:val="22"/>
        </w:rPr>
        <w:t xml:space="preserve"> data system needs with in-country partners</w:t>
      </w:r>
    </w:p>
    <w:p w14:paraId="6DB14950" w14:textId="77777777" w:rsidR="00C2230D" w:rsidRPr="002A17F2" w:rsidRDefault="00C2230D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Build</w:t>
      </w:r>
      <w:r w:rsidR="00F036C8" w:rsidRPr="002A17F2">
        <w:rPr>
          <w:rFonts w:ascii="Aptos" w:eastAsia="Times New Roman" w:hAnsi="Aptos" w:cs="Calibri"/>
          <w:sz w:val="22"/>
          <w:szCs w:val="22"/>
        </w:rPr>
        <w:t>ing</w:t>
      </w:r>
      <w:r w:rsidRPr="002A17F2">
        <w:rPr>
          <w:rFonts w:ascii="Aptos" w:eastAsia="Times New Roman" w:hAnsi="Aptos" w:cs="Calibri"/>
          <w:sz w:val="22"/>
          <w:szCs w:val="22"/>
        </w:rPr>
        <w:t xml:space="preserve"> in-country capacity for management, analysis, visualization of data through workshops, trainings</w:t>
      </w:r>
      <w:r w:rsidR="00F8405C" w:rsidRPr="002A17F2">
        <w:rPr>
          <w:rFonts w:ascii="Aptos" w:eastAsia="Times New Roman" w:hAnsi="Aptos" w:cs="Calibri"/>
          <w:sz w:val="22"/>
          <w:szCs w:val="22"/>
        </w:rPr>
        <w:t>, webinars</w:t>
      </w:r>
      <w:r w:rsidRPr="002A17F2">
        <w:rPr>
          <w:rFonts w:ascii="Aptos" w:eastAsia="Times New Roman" w:hAnsi="Aptos" w:cs="Calibri"/>
          <w:sz w:val="22"/>
          <w:szCs w:val="22"/>
        </w:rPr>
        <w:t xml:space="preserve"> and one-on-one mentoring</w:t>
      </w:r>
    </w:p>
    <w:p w14:paraId="709F82AB" w14:textId="77777777" w:rsidR="00E12B41" w:rsidRPr="002A17F2" w:rsidRDefault="00E12B41" w:rsidP="00FE5487">
      <w:pPr>
        <w:numPr>
          <w:ilvl w:val="0"/>
          <w:numId w:val="8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Respond</w:t>
      </w:r>
      <w:r w:rsidR="00F036C8" w:rsidRPr="002A17F2">
        <w:rPr>
          <w:rFonts w:ascii="Aptos" w:eastAsia="Times New Roman" w:hAnsi="Aptos" w:cs="Calibri"/>
          <w:sz w:val="22"/>
          <w:szCs w:val="22"/>
        </w:rPr>
        <w:t>ing</w:t>
      </w:r>
      <w:r w:rsidRPr="002A17F2">
        <w:rPr>
          <w:rFonts w:ascii="Aptos" w:eastAsia="Times New Roman" w:hAnsi="Aptos" w:cs="Calibri"/>
          <w:sz w:val="22"/>
          <w:szCs w:val="22"/>
        </w:rPr>
        <w:t xml:space="preserve"> to request </w:t>
      </w:r>
      <w:r w:rsidR="00F8405C" w:rsidRPr="002A17F2">
        <w:rPr>
          <w:rFonts w:ascii="Aptos" w:eastAsia="Times New Roman" w:hAnsi="Aptos" w:cs="Calibri"/>
          <w:sz w:val="22"/>
          <w:szCs w:val="22"/>
        </w:rPr>
        <w:t xml:space="preserve">for </w:t>
      </w:r>
      <w:r w:rsidRPr="002A17F2">
        <w:rPr>
          <w:rFonts w:ascii="Aptos" w:eastAsia="Times New Roman" w:hAnsi="Aptos" w:cs="Calibri"/>
          <w:sz w:val="22"/>
          <w:szCs w:val="22"/>
        </w:rPr>
        <w:t>data support as needed and requested by project PIs</w:t>
      </w:r>
    </w:p>
    <w:p w14:paraId="6A05A809" w14:textId="77777777" w:rsidR="00284D4C" w:rsidRPr="002A17F2" w:rsidRDefault="00284D4C" w:rsidP="00284D4C">
      <w:pPr>
        <w:spacing w:after="120"/>
        <w:ind w:left="720"/>
        <w:rPr>
          <w:rFonts w:ascii="Aptos" w:eastAsia="Times New Roman" w:hAnsi="Aptos" w:cs="Calibri"/>
          <w:sz w:val="22"/>
          <w:szCs w:val="22"/>
        </w:rPr>
      </w:pPr>
    </w:p>
    <w:p w14:paraId="7C6930D3" w14:textId="77777777" w:rsidR="00294DB4" w:rsidRPr="002A17F2" w:rsidRDefault="00B03AE8" w:rsidP="00294DB4">
      <w:pPr>
        <w:keepNext/>
        <w:spacing w:after="120"/>
        <w:rPr>
          <w:rFonts w:ascii="Aptos" w:eastAsia="Times New Roman" w:hAnsi="Aptos" w:cs="Calibri"/>
          <w:b/>
          <w:i/>
          <w:sz w:val="22"/>
          <w:szCs w:val="22"/>
        </w:rPr>
      </w:pPr>
      <w:r w:rsidRPr="002A17F2">
        <w:rPr>
          <w:rFonts w:ascii="Aptos" w:eastAsia="Times New Roman" w:hAnsi="Aptos" w:cs="Calibri"/>
          <w:b/>
          <w:sz w:val="22"/>
          <w:szCs w:val="22"/>
        </w:rPr>
        <w:lastRenderedPageBreak/>
        <w:t>Qualifications:</w:t>
      </w:r>
      <w:r w:rsidR="00294DB4" w:rsidRPr="002A17F2">
        <w:rPr>
          <w:rFonts w:ascii="Aptos" w:eastAsia="Times New Roman" w:hAnsi="Aptos" w:cs="Calibri"/>
          <w:b/>
          <w:i/>
          <w:sz w:val="22"/>
          <w:szCs w:val="22"/>
        </w:rPr>
        <w:t xml:space="preserve"> </w:t>
      </w:r>
      <w:r w:rsidR="00294DB4" w:rsidRPr="002A17F2">
        <w:rPr>
          <w:rFonts w:ascii="Aptos" w:eastAsia="Times New Roman" w:hAnsi="Aptos" w:cs="Calibri"/>
          <w:i/>
          <w:sz w:val="22"/>
          <w:szCs w:val="22"/>
        </w:rPr>
        <w:t>Required</w:t>
      </w:r>
    </w:p>
    <w:p w14:paraId="366E5037" w14:textId="77777777" w:rsidR="00294DB4" w:rsidRPr="002A17F2" w:rsidRDefault="00294DB4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Masters-level training in public health or related with a focus </w:t>
      </w:r>
      <w:r w:rsidR="007F4E89" w:rsidRPr="002A17F2">
        <w:rPr>
          <w:rFonts w:ascii="Aptos" w:eastAsia="Times New Roman" w:hAnsi="Aptos" w:cs="Calibri"/>
          <w:sz w:val="22"/>
          <w:szCs w:val="22"/>
        </w:rPr>
        <w:t>on quantitative methods</w:t>
      </w:r>
    </w:p>
    <w:p w14:paraId="74522C22" w14:textId="77777777" w:rsidR="00082337" w:rsidRPr="002A17F2" w:rsidRDefault="00082337" w:rsidP="00082337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Proficiency in developing and managing State of the Art Computer Assisted Personal Interview applications including ODK  </w:t>
      </w:r>
    </w:p>
    <w:p w14:paraId="23B75381" w14:textId="77777777" w:rsidR="00082337" w:rsidRPr="002A17F2" w:rsidRDefault="00082337" w:rsidP="00082337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Proficiency in programming of least one statistical software package. R or STATA preferred</w:t>
      </w:r>
    </w:p>
    <w:p w14:paraId="5532FC27" w14:textId="77777777" w:rsidR="00294DB4" w:rsidRPr="002A17F2" w:rsidRDefault="00294DB4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Excellent oral and written communication and organization skills</w:t>
      </w:r>
    </w:p>
    <w:p w14:paraId="437C2062" w14:textId="77777777" w:rsidR="00294DB4" w:rsidRPr="002A17F2" w:rsidRDefault="00294DB4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Ability to work independently, handle multiple activities and competing priorities, and deliver on time</w:t>
      </w:r>
    </w:p>
    <w:p w14:paraId="4E037EEA" w14:textId="77777777" w:rsidR="00EE0DA8" w:rsidRPr="002A17F2" w:rsidRDefault="00EE0DA8" w:rsidP="00EE0DA8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Quantitative research experience in low-and-middle income countries</w:t>
      </w:r>
    </w:p>
    <w:p w14:paraId="40021885" w14:textId="77777777" w:rsidR="001B1A63" w:rsidRPr="002A17F2" w:rsidRDefault="001B1A63" w:rsidP="00EE0DA8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Experience in managing large-scale data</w:t>
      </w:r>
    </w:p>
    <w:p w14:paraId="5A39BBE3" w14:textId="77777777" w:rsidR="007F4E89" w:rsidRPr="002A17F2" w:rsidRDefault="007F4E89" w:rsidP="007F4E89">
      <w:pPr>
        <w:keepNext/>
        <w:spacing w:after="120"/>
        <w:ind w:left="720"/>
        <w:rPr>
          <w:rFonts w:ascii="Aptos" w:eastAsia="Times New Roman" w:hAnsi="Aptos" w:cs="Calibri"/>
          <w:sz w:val="22"/>
          <w:szCs w:val="22"/>
        </w:rPr>
      </w:pPr>
      <w:bookmarkStart w:id="2" w:name="_Hlk184650972"/>
    </w:p>
    <w:p w14:paraId="0E1EEE0A" w14:textId="77777777" w:rsidR="00294DB4" w:rsidRPr="002A17F2" w:rsidRDefault="00294DB4" w:rsidP="00294DB4">
      <w:pPr>
        <w:keepNext/>
        <w:spacing w:after="120"/>
        <w:rPr>
          <w:rFonts w:ascii="Aptos" w:eastAsia="Times New Roman" w:hAnsi="Aptos" w:cs="Calibri"/>
          <w:b/>
          <w:i/>
          <w:sz w:val="22"/>
          <w:szCs w:val="22"/>
        </w:rPr>
      </w:pPr>
      <w:r w:rsidRPr="002A17F2">
        <w:rPr>
          <w:rFonts w:ascii="Aptos" w:eastAsia="Times New Roman" w:hAnsi="Aptos" w:cs="Calibri"/>
          <w:b/>
          <w:sz w:val="22"/>
          <w:szCs w:val="22"/>
        </w:rPr>
        <w:t>Qualifications:</w:t>
      </w:r>
      <w:r w:rsidRPr="002A17F2">
        <w:rPr>
          <w:rFonts w:ascii="Aptos" w:eastAsia="Times New Roman" w:hAnsi="Aptos" w:cs="Calibri"/>
          <w:b/>
          <w:i/>
          <w:sz w:val="22"/>
          <w:szCs w:val="22"/>
        </w:rPr>
        <w:t xml:space="preserve"> </w:t>
      </w:r>
      <w:r w:rsidRPr="002A17F2">
        <w:rPr>
          <w:rFonts w:ascii="Aptos" w:eastAsia="Times New Roman" w:hAnsi="Aptos" w:cs="Calibri"/>
          <w:i/>
          <w:sz w:val="22"/>
          <w:szCs w:val="22"/>
        </w:rPr>
        <w:t>Preferred</w:t>
      </w:r>
      <w:r w:rsidRPr="002A17F2">
        <w:rPr>
          <w:rFonts w:ascii="Aptos" w:eastAsia="Times New Roman" w:hAnsi="Aptos" w:cs="Calibri"/>
          <w:b/>
          <w:i/>
          <w:sz w:val="22"/>
          <w:szCs w:val="22"/>
        </w:rPr>
        <w:t xml:space="preserve"> </w:t>
      </w:r>
    </w:p>
    <w:p w14:paraId="4E986A78" w14:textId="77777777" w:rsidR="00294DB4" w:rsidRPr="002A17F2" w:rsidRDefault="00294DB4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GIS data collection and analysis skills</w:t>
      </w:r>
    </w:p>
    <w:p w14:paraId="1A2162CA" w14:textId="77777777" w:rsidR="007F4E89" w:rsidRPr="002A17F2" w:rsidRDefault="007F4E89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Use of data visualization packages such as Tableau</w:t>
      </w:r>
    </w:p>
    <w:p w14:paraId="3980E26A" w14:textId="77777777" w:rsidR="00294DB4" w:rsidRPr="002A17F2" w:rsidRDefault="00013823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[LANGUAGES] </w:t>
      </w:r>
      <w:r w:rsidR="00294DB4" w:rsidRPr="002A17F2">
        <w:rPr>
          <w:rFonts w:ascii="Aptos" w:eastAsia="Times New Roman" w:hAnsi="Aptos" w:cs="Calibri"/>
          <w:sz w:val="22"/>
          <w:szCs w:val="22"/>
        </w:rPr>
        <w:t>fluency</w:t>
      </w:r>
    </w:p>
    <w:p w14:paraId="3D31F4F2" w14:textId="77777777" w:rsidR="00F8405C" w:rsidRPr="002A17F2" w:rsidRDefault="00F8405C" w:rsidP="00294DB4">
      <w:pPr>
        <w:keepNext/>
        <w:numPr>
          <w:ilvl w:val="0"/>
          <w:numId w:val="12"/>
        </w:num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>Familiarity with R package</w:t>
      </w:r>
    </w:p>
    <w:bookmarkEnd w:id="2"/>
    <w:p w14:paraId="41C8F396" w14:textId="77777777" w:rsidR="00294DB4" w:rsidRPr="002A17F2" w:rsidRDefault="00294DB4" w:rsidP="00294DB4">
      <w:pPr>
        <w:spacing w:after="120"/>
        <w:rPr>
          <w:rFonts w:ascii="Aptos" w:eastAsia="Times New Roman" w:hAnsi="Aptos" w:cs="Calibri"/>
          <w:sz w:val="22"/>
          <w:szCs w:val="22"/>
        </w:rPr>
      </w:pPr>
    </w:p>
    <w:p w14:paraId="1C85A21A" w14:textId="77777777" w:rsidR="00294DB4" w:rsidRPr="002A17F2" w:rsidRDefault="00294DB4" w:rsidP="00294DB4">
      <w:pPr>
        <w:keepNext/>
        <w:spacing w:after="120"/>
        <w:rPr>
          <w:rFonts w:ascii="Aptos" w:eastAsia="Times New Roman" w:hAnsi="Aptos" w:cs="Calibri"/>
          <w:b/>
          <w:sz w:val="22"/>
          <w:szCs w:val="22"/>
        </w:rPr>
      </w:pPr>
      <w:bookmarkStart w:id="3" w:name="_Hlk184650868"/>
      <w:r w:rsidRPr="002A17F2">
        <w:rPr>
          <w:rFonts w:ascii="Aptos" w:eastAsia="Times New Roman" w:hAnsi="Aptos" w:cs="Calibri"/>
          <w:b/>
          <w:sz w:val="22"/>
          <w:szCs w:val="22"/>
        </w:rPr>
        <w:t>To apply:</w:t>
      </w:r>
    </w:p>
    <w:p w14:paraId="327880F6" w14:textId="77777777" w:rsidR="00294DB4" w:rsidRPr="002A17F2" w:rsidRDefault="00294DB4" w:rsidP="00294DB4">
      <w:p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Please email a cover letter highlighting your relevant education, experience and skills and an updated CV to the following individual. Screening will start immediately on a rolling basis. The position will be filled once a suitable candidate is identified, so early application is encouraged. </w:t>
      </w:r>
    </w:p>
    <w:p w14:paraId="7E2E9691" w14:textId="77777777" w:rsidR="00294DB4" w:rsidRPr="002A17F2" w:rsidRDefault="00294DB4" w:rsidP="00294DB4">
      <w:pPr>
        <w:spacing w:after="120"/>
        <w:rPr>
          <w:rFonts w:ascii="Aptos" w:eastAsia="Times New Roman" w:hAnsi="Aptos" w:cs="Calibri"/>
          <w:sz w:val="22"/>
          <w:szCs w:val="22"/>
        </w:rPr>
      </w:pPr>
      <w:r w:rsidRPr="002A17F2">
        <w:rPr>
          <w:rFonts w:ascii="Aptos" w:eastAsia="Times New Roman" w:hAnsi="Aptos" w:cs="Calibri"/>
          <w:sz w:val="22"/>
          <w:szCs w:val="22"/>
        </w:rPr>
        <w:t xml:space="preserve">Please send application materials or questions to: </w:t>
      </w:r>
    </w:p>
    <w:p w14:paraId="721D8C9D" w14:textId="77777777" w:rsidR="00D3517D" w:rsidRPr="002A17F2" w:rsidRDefault="00D3517D" w:rsidP="00D3517D">
      <w:pPr>
        <w:rPr>
          <w:rFonts w:ascii="Aptos" w:hAnsi="Aptos" w:cs="Calibri"/>
          <w:sz w:val="22"/>
          <w:szCs w:val="22"/>
        </w:rPr>
      </w:pPr>
      <w:bookmarkStart w:id="4" w:name="_Hlk184652328"/>
      <w:bookmarkEnd w:id="3"/>
      <w:r w:rsidRPr="002A17F2">
        <w:rPr>
          <w:rFonts w:ascii="Aptos" w:hAnsi="Aptos" w:cs="Calibri"/>
          <w:sz w:val="22"/>
          <w:szCs w:val="22"/>
        </w:rPr>
        <w:t>Ms./Mr. [NAME]</w:t>
      </w:r>
    </w:p>
    <w:p w14:paraId="4D7D61A7" w14:textId="77777777" w:rsidR="00D3517D" w:rsidRPr="002A17F2" w:rsidRDefault="00D3517D" w:rsidP="00D3517D">
      <w:pPr>
        <w:rPr>
          <w:rFonts w:ascii="Aptos" w:hAnsi="Aptos" w:cs="Calibri"/>
          <w:sz w:val="22"/>
          <w:szCs w:val="22"/>
        </w:rPr>
      </w:pPr>
      <w:r w:rsidRPr="002A17F2">
        <w:rPr>
          <w:rFonts w:ascii="Aptos" w:hAnsi="Aptos" w:cs="Calibri"/>
          <w:sz w:val="22"/>
          <w:szCs w:val="22"/>
        </w:rPr>
        <w:t xml:space="preserve">[EMAIL] </w:t>
      </w:r>
    </w:p>
    <w:bookmarkEnd w:id="4"/>
    <w:p w14:paraId="72A3D3EC" w14:textId="77777777" w:rsidR="00B03AE8" w:rsidRPr="002A17F2" w:rsidRDefault="00B03AE8" w:rsidP="00294DB4">
      <w:pPr>
        <w:spacing w:after="120"/>
        <w:rPr>
          <w:rFonts w:ascii="Aptos" w:eastAsia="Times New Roman" w:hAnsi="Aptos" w:cs="Calibri"/>
          <w:sz w:val="22"/>
          <w:szCs w:val="22"/>
          <w:lang w:val="fr-FR"/>
        </w:rPr>
      </w:pPr>
    </w:p>
    <w:p w14:paraId="0D0B940D" w14:textId="77777777" w:rsidR="00C76DAD" w:rsidRPr="00C30F1A" w:rsidRDefault="00C76DAD" w:rsidP="00FE5487">
      <w:pPr>
        <w:spacing w:after="120"/>
        <w:rPr>
          <w:rFonts w:ascii="Aptos" w:hAnsi="Aptos" w:cs="Calibri"/>
          <w:lang w:val="fr-FR"/>
        </w:rPr>
      </w:pPr>
    </w:p>
    <w:sectPr w:rsidR="00C76DAD" w:rsidRPr="00C30F1A" w:rsidSect="00B41ABD">
      <w:footerReference w:type="default" r:id="rId10"/>
      <w:pgSz w:w="12240" w:h="15840"/>
      <w:pgMar w:top="144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556869" w14:textId="77777777" w:rsidR="001E431E" w:rsidRDefault="001E431E" w:rsidP="00D86109">
      <w:r>
        <w:separator/>
      </w:r>
    </w:p>
  </w:endnote>
  <w:endnote w:type="continuationSeparator" w:id="0">
    <w:p w14:paraId="32F8CB49" w14:textId="77777777" w:rsidR="001E431E" w:rsidRDefault="001E431E" w:rsidP="00D86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B5995" w14:textId="77777777" w:rsidR="00C30F1A" w:rsidRPr="00156520" w:rsidRDefault="00C30F1A" w:rsidP="00C30F1A">
    <w:pPr>
      <w:pStyle w:val="Footer"/>
      <w:rPr>
        <w:rFonts w:ascii="Aptos" w:hAnsi="Aptos"/>
        <w:color w:val="FF0000"/>
        <w:sz w:val="20"/>
        <w:szCs w:val="20"/>
      </w:rPr>
    </w:pPr>
    <w:r w:rsidRPr="00156520">
      <w:rPr>
        <w:rFonts w:ascii="Aptos" w:hAnsi="Aptos"/>
        <w:i/>
        <w:iCs/>
        <w:color w:val="FF0000"/>
        <w:sz w:val="20"/>
        <w:szCs w:val="20"/>
      </w:rPr>
      <w:t>Version 1 – 10 April 2025</w:t>
    </w:r>
    <w:r w:rsidRPr="00156520">
      <w:rPr>
        <w:rFonts w:ascii="Aptos" w:hAnsi="Aptos"/>
        <w:color w:val="FF0000"/>
        <w:sz w:val="20"/>
        <w:szCs w:val="20"/>
      </w:rPr>
      <w:tab/>
    </w:r>
    <w:r w:rsidRPr="00156520">
      <w:rPr>
        <w:rFonts w:ascii="Aptos" w:hAnsi="Aptos"/>
        <w:color w:val="FF0000"/>
        <w:sz w:val="20"/>
        <w:szCs w:val="20"/>
      </w:rPr>
      <w:tab/>
    </w:r>
    <w:r w:rsidRPr="00156520">
      <w:rPr>
        <w:rFonts w:ascii="Aptos" w:hAnsi="Aptos"/>
        <w:i/>
        <w:iCs/>
        <w:color w:val="FF0000"/>
        <w:sz w:val="20"/>
        <w:szCs w:val="20"/>
      </w:rPr>
      <w:t>s8_2_a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C4020B" w14:textId="77777777" w:rsidR="001E431E" w:rsidRDefault="001E431E" w:rsidP="00D86109">
      <w:r>
        <w:separator/>
      </w:r>
    </w:p>
  </w:footnote>
  <w:footnote w:type="continuationSeparator" w:id="0">
    <w:p w14:paraId="6EC219E8" w14:textId="77777777" w:rsidR="001E431E" w:rsidRDefault="001E431E" w:rsidP="00D861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A9469D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2F14D3"/>
    <w:multiLevelType w:val="hybridMultilevel"/>
    <w:tmpl w:val="21681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200C37"/>
    <w:multiLevelType w:val="hybridMultilevel"/>
    <w:tmpl w:val="A3D84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B05CC"/>
    <w:multiLevelType w:val="hybridMultilevel"/>
    <w:tmpl w:val="4B4282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7C4CA7"/>
    <w:multiLevelType w:val="hybridMultilevel"/>
    <w:tmpl w:val="B1A457F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64D6CD6"/>
    <w:multiLevelType w:val="hybridMultilevel"/>
    <w:tmpl w:val="EA6CB1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9C4060"/>
    <w:multiLevelType w:val="multilevel"/>
    <w:tmpl w:val="E3AE1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A501489"/>
    <w:multiLevelType w:val="hybridMultilevel"/>
    <w:tmpl w:val="FB325314"/>
    <w:lvl w:ilvl="0" w:tplc="FFDC3BF6">
      <w:start w:val="1"/>
      <w:numFmt w:val="decimal"/>
      <w:lvlText w:val="%1."/>
      <w:lvlJc w:val="left"/>
      <w:pPr>
        <w:ind w:left="720" w:hanging="360"/>
      </w:pPr>
      <w:rPr>
        <w:rFonts w:ascii="Arial" w:hAnsi="Arial" w:hint="default"/>
        <w:b w:val="0"/>
        <w:i w:val="0"/>
        <w:color w:val="215868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157B6E"/>
    <w:multiLevelType w:val="hybridMultilevel"/>
    <w:tmpl w:val="2752E36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376435C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B9F70E0"/>
    <w:multiLevelType w:val="hybridMultilevel"/>
    <w:tmpl w:val="1B3625A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C7290B"/>
    <w:multiLevelType w:val="hybridMultilevel"/>
    <w:tmpl w:val="8B3E2F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483136"/>
    <w:multiLevelType w:val="hybridMultilevel"/>
    <w:tmpl w:val="28C807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26909658">
    <w:abstractNumId w:val="4"/>
  </w:num>
  <w:num w:numId="2" w16cid:durableId="1551768923">
    <w:abstractNumId w:val="8"/>
  </w:num>
  <w:num w:numId="3" w16cid:durableId="1727798789">
    <w:abstractNumId w:val="3"/>
  </w:num>
  <w:num w:numId="4" w16cid:durableId="1743092548">
    <w:abstractNumId w:val="9"/>
  </w:num>
  <w:num w:numId="5" w16cid:durableId="60242006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35254692">
    <w:abstractNumId w:val="0"/>
  </w:num>
  <w:num w:numId="7" w16cid:durableId="1587880159">
    <w:abstractNumId w:val="7"/>
  </w:num>
  <w:num w:numId="8" w16cid:durableId="1169566274">
    <w:abstractNumId w:val="1"/>
  </w:num>
  <w:num w:numId="9" w16cid:durableId="1702437875">
    <w:abstractNumId w:val="5"/>
  </w:num>
  <w:num w:numId="10" w16cid:durableId="1832401582">
    <w:abstractNumId w:val="10"/>
  </w:num>
  <w:num w:numId="11" w16cid:durableId="1649480392">
    <w:abstractNumId w:val="11"/>
  </w:num>
  <w:num w:numId="12" w16cid:durableId="989092134">
    <w:abstractNumId w:val="2"/>
  </w:num>
  <w:num w:numId="13" w16cid:durableId="159797994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0D9"/>
    <w:rsid w:val="00013823"/>
    <w:rsid w:val="00017292"/>
    <w:rsid w:val="00022D32"/>
    <w:rsid w:val="000426E2"/>
    <w:rsid w:val="00052593"/>
    <w:rsid w:val="00053CBC"/>
    <w:rsid w:val="000549CC"/>
    <w:rsid w:val="00071EEE"/>
    <w:rsid w:val="00074A72"/>
    <w:rsid w:val="0008219C"/>
    <w:rsid w:val="00082337"/>
    <w:rsid w:val="00092445"/>
    <w:rsid w:val="000A66C6"/>
    <w:rsid w:val="000B7A1B"/>
    <w:rsid w:val="000C5E3A"/>
    <w:rsid w:val="000C7DA1"/>
    <w:rsid w:val="000E0DA9"/>
    <w:rsid w:val="000F49DF"/>
    <w:rsid w:val="00103594"/>
    <w:rsid w:val="00104875"/>
    <w:rsid w:val="00104883"/>
    <w:rsid w:val="00127B67"/>
    <w:rsid w:val="00132FCF"/>
    <w:rsid w:val="00136E1B"/>
    <w:rsid w:val="00145F6D"/>
    <w:rsid w:val="001515B9"/>
    <w:rsid w:val="00156520"/>
    <w:rsid w:val="00171D65"/>
    <w:rsid w:val="00174053"/>
    <w:rsid w:val="00174612"/>
    <w:rsid w:val="001759EA"/>
    <w:rsid w:val="00193D1B"/>
    <w:rsid w:val="001B1A63"/>
    <w:rsid w:val="001E3650"/>
    <w:rsid w:val="001E431E"/>
    <w:rsid w:val="00213522"/>
    <w:rsid w:val="00235CA3"/>
    <w:rsid w:val="00250849"/>
    <w:rsid w:val="0026207D"/>
    <w:rsid w:val="00270A95"/>
    <w:rsid w:val="00284D4C"/>
    <w:rsid w:val="00285953"/>
    <w:rsid w:val="00294DB4"/>
    <w:rsid w:val="002A17F2"/>
    <w:rsid w:val="002B179C"/>
    <w:rsid w:val="002B4E4E"/>
    <w:rsid w:val="002B50CE"/>
    <w:rsid w:val="002C4C74"/>
    <w:rsid w:val="002D1659"/>
    <w:rsid w:val="002D565D"/>
    <w:rsid w:val="002E22EB"/>
    <w:rsid w:val="00345B0C"/>
    <w:rsid w:val="00376AC7"/>
    <w:rsid w:val="003773D4"/>
    <w:rsid w:val="00386D24"/>
    <w:rsid w:val="003927E4"/>
    <w:rsid w:val="003F0484"/>
    <w:rsid w:val="00423495"/>
    <w:rsid w:val="00425648"/>
    <w:rsid w:val="00437867"/>
    <w:rsid w:val="00463D06"/>
    <w:rsid w:val="00485AAA"/>
    <w:rsid w:val="00494AE2"/>
    <w:rsid w:val="004956B4"/>
    <w:rsid w:val="004970CD"/>
    <w:rsid w:val="004D1568"/>
    <w:rsid w:val="004E5102"/>
    <w:rsid w:val="004F16A4"/>
    <w:rsid w:val="00500D23"/>
    <w:rsid w:val="00506277"/>
    <w:rsid w:val="0050709B"/>
    <w:rsid w:val="005251AA"/>
    <w:rsid w:val="00527F74"/>
    <w:rsid w:val="00535A3F"/>
    <w:rsid w:val="0053696A"/>
    <w:rsid w:val="00550EF4"/>
    <w:rsid w:val="005650D9"/>
    <w:rsid w:val="0057572F"/>
    <w:rsid w:val="00577011"/>
    <w:rsid w:val="005C3B7B"/>
    <w:rsid w:val="005D264B"/>
    <w:rsid w:val="005E0462"/>
    <w:rsid w:val="006165F4"/>
    <w:rsid w:val="00625CFF"/>
    <w:rsid w:val="00630F7A"/>
    <w:rsid w:val="006533DA"/>
    <w:rsid w:val="006554DC"/>
    <w:rsid w:val="006862EF"/>
    <w:rsid w:val="00686AA6"/>
    <w:rsid w:val="006A17B4"/>
    <w:rsid w:val="006A5B00"/>
    <w:rsid w:val="006D2545"/>
    <w:rsid w:val="006D2B43"/>
    <w:rsid w:val="006E0DD8"/>
    <w:rsid w:val="006E3CFD"/>
    <w:rsid w:val="00700270"/>
    <w:rsid w:val="00702018"/>
    <w:rsid w:val="00702611"/>
    <w:rsid w:val="00704A79"/>
    <w:rsid w:val="00706D12"/>
    <w:rsid w:val="00734207"/>
    <w:rsid w:val="00772B82"/>
    <w:rsid w:val="00783DE3"/>
    <w:rsid w:val="007950A4"/>
    <w:rsid w:val="007F2614"/>
    <w:rsid w:val="007F4BFB"/>
    <w:rsid w:val="007F4E89"/>
    <w:rsid w:val="007F54D9"/>
    <w:rsid w:val="008074C7"/>
    <w:rsid w:val="00820D60"/>
    <w:rsid w:val="0082165D"/>
    <w:rsid w:val="0082323C"/>
    <w:rsid w:val="00863490"/>
    <w:rsid w:val="008B3F0A"/>
    <w:rsid w:val="008B5081"/>
    <w:rsid w:val="008B5407"/>
    <w:rsid w:val="008D5EF0"/>
    <w:rsid w:val="008F330E"/>
    <w:rsid w:val="00913B00"/>
    <w:rsid w:val="00920DE3"/>
    <w:rsid w:val="0092139D"/>
    <w:rsid w:val="009439ED"/>
    <w:rsid w:val="009620C2"/>
    <w:rsid w:val="00962E63"/>
    <w:rsid w:val="00965E4F"/>
    <w:rsid w:val="009675BE"/>
    <w:rsid w:val="009905C7"/>
    <w:rsid w:val="009A7141"/>
    <w:rsid w:val="009B0F95"/>
    <w:rsid w:val="009D1A3D"/>
    <w:rsid w:val="009D716F"/>
    <w:rsid w:val="00A2538C"/>
    <w:rsid w:val="00A348AA"/>
    <w:rsid w:val="00A4611A"/>
    <w:rsid w:val="00A65025"/>
    <w:rsid w:val="00A65B28"/>
    <w:rsid w:val="00A74081"/>
    <w:rsid w:val="00AA0B30"/>
    <w:rsid w:val="00AA74CF"/>
    <w:rsid w:val="00AE5375"/>
    <w:rsid w:val="00B03AE8"/>
    <w:rsid w:val="00B22C17"/>
    <w:rsid w:val="00B3374B"/>
    <w:rsid w:val="00B41ABD"/>
    <w:rsid w:val="00B76EE7"/>
    <w:rsid w:val="00BA6CD4"/>
    <w:rsid w:val="00BC750C"/>
    <w:rsid w:val="00BC7B74"/>
    <w:rsid w:val="00BE0318"/>
    <w:rsid w:val="00BF6FF2"/>
    <w:rsid w:val="00C100DD"/>
    <w:rsid w:val="00C206F9"/>
    <w:rsid w:val="00C2230D"/>
    <w:rsid w:val="00C30F1A"/>
    <w:rsid w:val="00C52872"/>
    <w:rsid w:val="00C757EA"/>
    <w:rsid w:val="00C76DAD"/>
    <w:rsid w:val="00C80BA2"/>
    <w:rsid w:val="00C925E4"/>
    <w:rsid w:val="00C92B3B"/>
    <w:rsid w:val="00CB397F"/>
    <w:rsid w:val="00CC591D"/>
    <w:rsid w:val="00CC6F41"/>
    <w:rsid w:val="00CE31B7"/>
    <w:rsid w:val="00CF6FAB"/>
    <w:rsid w:val="00D00CDD"/>
    <w:rsid w:val="00D3517D"/>
    <w:rsid w:val="00D60CD0"/>
    <w:rsid w:val="00D61C90"/>
    <w:rsid w:val="00D70CC2"/>
    <w:rsid w:val="00D77AD5"/>
    <w:rsid w:val="00D86109"/>
    <w:rsid w:val="00D87C71"/>
    <w:rsid w:val="00DA0676"/>
    <w:rsid w:val="00DD70E0"/>
    <w:rsid w:val="00DD7B98"/>
    <w:rsid w:val="00DE1790"/>
    <w:rsid w:val="00DF1587"/>
    <w:rsid w:val="00DF6EC7"/>
    <w:rsid w:val="00E00F21"/>
    <w:rsid w:val="00E05565"/>
    <w:rsid w:val="00E12B41"/>
    <w:rsid w:val="00E148D9"/>
    <w:rsid w:val="00E33E42"/>
    <w:rsid w:val="00E373A0"/>
    <w:rsid w:val="00E445C1"/>
    <w:rsid w:val="00E472B8"/>
    <w:rsid w:val="00E65544"/>
    <w:rsid w:val="00E66478"/>
    <w:rsid w:val="00EA44F1"/>
    <w:rsid w:val="00EB62A9"/>
    <w:rsid w:val="00ED1E4C"/>
    <w:rsid w:val="00EE091C"/>
    <w:rsid w:val="00EE0DA8"/>
    <w:rsid w:val="00F036C8"/>
    <w:rsid w:val="00F131A6"/>
    <w:rsid w:val="00F243CA"/>
    <w:rsid w:val="00F27A92"/>
    <w:rsid w:val="00F574E6"/>
    <w:rsid w:val="00F73416"/>
    <w:rsid w:val="00F8405C"/>
    <w:rsid w:val="00F874DD"/>
    <w:rsid w:val="00FA59EC"/>
    <w:rsid w:val="00FB2F67"/>
    <w:rsid w:val="00FC6D79"/>
    <w:rsid w:val="00FD2327"/>
    <w:rsid w:val="00FD33C4"/>
    <w:rsid w:val="00FE0C4A"/>
    <w:rsid w:val="00FE5487"/>
    <w:rsid w:val="06434E4F"/>
    <w:rsid w:val="18EEAB59"/>
    <w:rsid w:val="59EF1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A72C0"/>
  <w15:chartTrackingRefBased/>
  <w15:docId w15:val="{EC1C4D5A-0ECE-4289-BA22-C0E83698E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3DE3"/>
    <w:rPr>
      <w:rFonts w:eastAsia="Batang"/>
      <w:sz w:val="24"/>
      <w:szCs w:val="24"/>
      <w:lang w:eastAsia="ko-KR"/>
    </w:rPr>
  </w:style>
  <w:style w:type="paragraph" w:styleId="Heading1">
    <w:name w:val="heading 1"/>
    <w:basedOn w:val="Normal"/>
    <w:next w:val="Normal"/>
    <w:link w:val="Heading1Char"/>
    <w:qFormat/>
    <w:rsid w:val="00FB2F67"/>
    <w:pPr>
      <w:keepNext/>
      <w:outlineLvl w:val="0"/>
    </w:pPr>
    <w:rPr>
      <w:rFonts w:ascii="Book Antiqua" w:eastAsia="Times New Roman" w:hAnsi="Book Antiqua"/>
      <w:caps/>
      <w:color w:val="000000"/>
      <w:sz w:val="36"/>
      <w:szCs w:val="20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6109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6109"/>
    <w:pPr>
      <w:keepNext/>
      <w:spacing w:before="240" w:after="60"/>
      <w:outlineLvl w:val="2"/>
    </w:pPr>
    <w:rPr>
      <w:rFonts w:ascii="Calibri Light" w:eastAsia="Times New Roman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783DE3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83DE3"/>
    <w:rPr>
      <w:rFonts w:ascii="Arial" w:eastAsia="Calibri" w:hAnsi="Arial"/>
      <w:sz w:val="22"/>
      <w:szCs w:val="21"/>
      <w:lang w:val="x-none" w:eastAsia="x-none"/>
    </w:rPr>
  </w:style>
  <w:style w:type="character" w:customStyle="1" w:styleId="PlainTextChar">
    <w:name w:val="Plain Text Char"/>
    <w:link w:val="PlainText"/>
    <w:uiPriority w:val="99"/>
    <w:rsid w:val="00783DE3"/>
    <w:rPr>
      <w:rFonts w:ascii="Arial" w:hAnsi="Arial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905C7"/>
    <w:rPr>
      <w:rFonts w:ascii="Tahoma" w:hAnsi="Tahoma"/>
      <w:sz w:val="16"/>
      <w:szCs w:val="16"/>
      <w:lang w:val="x-none"/>
    </w:rPr>
  </w:style>
  <w:style w:type="character" w:customStyle="1" w:styleId="BalloonTextChar">
    <w:name w:val="Balloon Text Char"/>
    <w:link w:val="BalloonText"/>
    <w:uiPriority w:val="99"/>
    <w:semiHidden/>
    <w:rsid w:val="009905C7"/>
    <w:rPr>
      <w:rFonts w:ascii="Tahoma" w:eastAsia="Batang" w:hAnsi="Tahoma" w:cs="Tahoma"/>
      <w:sz w:val="16"/>
      <w:szCs w:val="16"/>
      <w:lang w:eastAsia="ko-KR"/>
    </w:rPr>
  </w:style>
  <w:style w:type="character" w:customStyle="1" w:styleId="Heading1Char">
    <w:name w:val="Heading 1 Char"/>
    <w:link w:val="Heading1"/>
    <w:rsid w:val="00FB2F67"/>
    <w:rPr>
      <w:rFonts w:ascii="Book Antiqua" w:eastAsia="Times New Roman" w:hAnsi="Book Antiqua"/>
      <w:caps/>
      <w:color w:val="000000"/>
      <w:sz w:val="36"/>
    </w:rPr>
  </w:style>
  <w:style w:type="paragraph" w:styleId="BodyText">
    <w:name w:val="Body Text"/>
    <w:basedOn w:val="Normal"/>
    <w:link w:val="BodyTextChar"/>
    <w:rsid w:val="00FB2F67"/>
    <w:rPr>
      <w:rFonts w:ascii="Albertus Extra Bold" w:eastAsia="Times New Roman" w:hAnsi="Albertus Extra Bold"/>
      <w:b/>
      <w:color w:val="0000FF"/>
      <w:sz w:val="22"/>
      <w:szCs w:val="20"/>
      <w:lang w:val="x-none" w:eastAsia="x-none"/>
    </w:rPr>
  </w:style>
  <w:style w:type="character" w:customStyle="1" w:styleId="BodyTextChar">
    <w:name w:val="Body Text Char"/>
    <w:link w:val="BodyText"/>
    <w:rsid w:val="00FB2F67"/>
    <w:rPr>
      <w:rFonts w:ascii="Albertus Extra Bold" w:eastAsia="Times New Roman" w:hAnsi="Albertus Extra Bold"/>
      <w:b/>
      <w:color w:val="0000FF"/>
      <w:sz w:val="22"/>
    </w:rPr>
  </w:style>
  <w:style w:type="paragraph" w:customStyle="1" w:styleId="MediumGrid1-Accent21">
    <w:name w:val="Medium Grid 1 - Accent 21"/>
    <w:basedOn w:val="Normal"/>
    <w:uiPriority w:val="34"/>
    <w:qFormat/>
    <w:rsid w:val="008D5EF0"/>
    <w:pPr>
      <w:spacing w:before="120"/>
      <w:ind w:left="720" w:hanging="360"/>
      <w:contextualSpacing/>
    </w:pPr>
    <w:rPr>
      <w:rFonts w:eastAsia="Calibr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704A79"/>
    <w:pPr>
      <w:spacing w:before="100" w:beforeAutospacing="1" w:after="100" w:afterAutospacing="1"/>
    </w:pPr>
    <w:rPr>
      <w:rFonts w:eastAsia="Times New Roman"/>
      <w:lang w:eastAsia="en-US"/>
    </w:rPr>
  </w:style>
  <w:style w:type="character" w:styleId="Strong">
    <w:name w:val="Strong"/>
    <w:uiPriority w:val="22"/>
    <w:qFormat/>
    <w:rsid w:val="00704A79"/>
    <w:rPr>
      <w:b/>
      <w:bCs/>
    </w:rPr>
  </w:style>
  <w:style w:type="character" w:styleId="FollowedHyperlink">
    <w:name w:val="FollowedHyperlink"/>
    <w:uiPriority w:val="99"/>
    <w:semiHidden/>
    <w:unhideWhenUsed/>
    <w:rsid w:val="00F73416"/>
    <w:rPr>
      <w:color w:val="800080"/>
      <w:u w:val="single"/>
    </w:rPr>
  </w:style>
  <w:style w:type="table" w:styleId="TableGrid">
    <w:name w:val="Table Grid"/>
    <w:basedOn w:val="TableNormal"/>
    <w:uiPriority w:val="59"/>
    <w:rsid w:val="00EE09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heads">
    <w:name w:val="bodyheads"/>
    <w:rsid w:val="00A4611A"/>
  </w:style>
  <w:style w:type="character" w:styleId="CommentReference">
    <w:name w:val="annotation reference"/>
    <w:uiPriority w:val="99"/>
    <w:semiHidden/>
    <w:unhideWhenUsed/>
    <w:rsid w:val="001740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7405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74053"/>
    <w:rPr>
      <w:rFonts w:eastAsia="Batang"/>
      <w:lang w:eastAsia="ko-K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7405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74053"/>
    <w:rPr>
      <w:rFonts w:eastAsia="Batang"/>
      <w:b/>
      <w:bCs/>
      <w:lang w:eastAsia="ko-KR"/>
    </w:rPr>
  </w:style>
  <w:style w:type="character" w:customStyle="1" w:styleId="Heading2Char">
    <w:name w:val="Heading 2 Char"/>
    <w:link w:val="Heading2"/>
    <w:uiPriority w:val="9"/>
    <w:semiHidden/>
    <w:rsid w:val="00D86109"/>
    <w:rPr>
      <w:rFonts w:ascii="Calibri Light" w:eastAsia="Times New Roman" w:hAnsi="Calibri Light" w:cs="Times New Roman"/>
      <w:b/>
      <w:bCs/>
      <w:i/>
      <w:iCs/>
      <w:sz w:val="28"/>
      <w:szCs w:val="28"/>
      <w:lang w:eastAsia="ko-KR"/>
    </w:rPr>
  </w:style>
  <w:style w:type="character" w:customStyle="1" w:styleId="Heading3Char">
    <w:name w:val="Heading 3 Char"/>
    <w:link w:val="Heading3"/>
    <w:uiPriority w:val="9"/>
    <w:semiHidden/>
    <w:rsid w:val="00D86109"/>
    <w:rPr>
      <w:rFonts w:ascii="Calibri Light" w:eastAsia="Times New Roman" w:hAnsi="Calibri Light" w:cs="Times New Roman"/>
      <w:b/>
      <w:bCs/>
      <w:sz w:val="26"/>
      <w:szCs w:val="26"/>
      <w:lang w:eastAsia="ko-K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86109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D86109"/>
    <w:rPr>
      <w:rFonts w:eastAsia="Batang"/>
      <w:lang w:eastAsia="ko-KR"/>
    </w:rPr>
  </w:style>
  <w:style w:type="character" w:styleId="FootnoteReference">
    <w:name w:val="footnote reference"/>
    <w:uiPriority w:val="99"/>
    <w:semiHidden/>
    <w:unhideWhenUsed/>
    <w:rsid w:val="00D86109"/>
    <w:rPr>
      <w:vertAlign w:val="superscript"/>
    </w:rPr>
  </w:style>
  <w:style w:type="paragraph" w:styleId="NoSpacing">
    <w:name w:val="No Spacing"/>
    <w:basedOn w:val="Normal"/>
    <w:uiPriority w:val="1"/>
    <w:qFormat/>
    <w:rsid w:val="00BC7B74"/>
    <w:rPr>
      <w:rFonts w:ascii="Calibri" w:eastAsia="Calibri" w:hAnsi="Calibri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30F1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30F1A"/>
    <w:rPr>
      <w:rFonts w:eastAsia="Batang"/>
      <w:sz w:val="24"/>
      <w:szCs w:val="24"/>
      <w:lang w:eastAsia="ko-KR"/>
    </w:rPr>
  </w:style>
  <w:style w:type="paragraph" w:styleId="Footer">
    <w:name w:val="footer"/>
    <w:basedOn w:val="Normal"/>
    <w:link w:val="FooterChar"/>
    <w:uiPriority w:val="99"/>
    <w:unhideWhenUsed/>
    <w:rsid w:val="00C30F1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30F1A"/>
    <w:rPr>
      <w:rFonts w:eastAsia="Batang"/>
      <w:sz w:val="24"/>
      <w:szCs w:val="24"/>
      <w:lang w:eastAsia="ko-KR"/>
    </w:rPr>
  </w:style>
  <w:style w:type="paragraph" w:styleId="Revision">
    <w:name w:val="Revision"/>
    <w:hidden/>
    <w:uiPriority w:val="99"/>
    <w:semiHidden/>
    <w:rsid w:val="00C100DD"/>
    <w:rPr>
      <w:rFonts w:eastAsia="Batang"/>
      <w:sz w:val="24"/>
      <w:szCs w:val="24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27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8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5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29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13423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1354610">
                  <w:marLeft w:val="0"/>
                  <w:marRight w:val="0"/>
                  <w:marTop w:val="0"/>
                  <w:marBottom w:val="0"/>
                  <w:divBdr>
                    <w:top w:val="single" w:sz="24" w:space="0" w:color="D8D8D9"/>
                    <w:left w:val="single" w:sz="2" w:space="0" w:color="D8D8D9"/>
                    <w:bottom w:val="single" w:sz="2" w:space="0" w:color="D8D8D9"/>
                    <w:right w:val="single" w:sz="2" w:space="0" w:color="D8D8D9"/>
                  </w:divBdr>
                  <w:divsChild>
                    <w:div w:id="56564882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5" w:color="D8D8D9"/>
                        <w:left w:val="single" w:sz="6" w:space="15" w:color="D8D8D9"/>
                        <w:bottom w:val="single" w:sz="6" w:space="15" w:color="D8D8D9"/>
                        <w:right w:val="single" w:sz="6" w:space="15" w:color="D8D8D9"/>
                      </w:divBdr>
                    </w:div>
                  </w:divsChild>
                </w:div>
              </w:divsChild>
            </w:div>
          </w:divsChild>
        </w:div>
        <w:div w:id="1748190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10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Backed_up_on_20100716\My%20Forms\Sole%20Souce%20Justification%20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AE2CF-2252-447B-9A66-77D6FE5CC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Sole Souce Justification Letter.dot</Template>
  <TotalTime>4</TotalTime>
  <Pages>2</Pages>
  <Words>443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jagostino</dc:creator>
  <cp:keywords/>
  <cp:lastModifiedBy>Kelsey Zack</cp:lastModifiedBy>
  <cp:revision>26</cp:revision>
  <cp:lastPrinted>2007-10-08T16:51:00Z</cp:lastPrinted>
  <dcterms:created xsi:type="dcterms:W3CDTF">2025-04-28T18:01:00Z</dcterms:created>
  <dcterms:modified xsi:type="dcterms:W3CDTF">2025-05-14T12:22:00Z</dcterms:modified>
</cp:coreProperties>
</file>